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600"/>
        <w:gridCol w:w="720"/>
        <w:gridCol w:w="6470"/>
      </w:tblGrid>
      <w:tr w:rsidR="000629D5" w14:paraId="74C05C99" w14:textId="77777777" w:rsidTr="000F46E6">
        <w:trPr>
          <w:trHeight w:val="4032"/>
        </w:trPr>
        <w:tc>
          <w:tcPr>
            <w:tcW w:w="3600" w:type="dxa"/>
            <w:vAlign w:val="bottom"/>
          </w:tcPr>
          <w:p w14:paraId="0EBCCDAF" w14:textId="3FFDAD7D" w:rsidR="000629D5" w:rsidRDefault="000629D5" w:rsidP="001B2ABD">
            <w:pPr>
              <w:tabs>
                <w:tab w:val="left" w:pos="990"/>
              </w:tabs>
              <w:jc w:val="center"/>
            </w:pPr>
          </w:p>
        </w:tc>
        <w:tc>
          <w:tcPr>
            <w:tcW w:w="720" w:type="dxa"/>
          </w:tcPr>
          <w:p w14:paraId="7C2B7808" w14:textId="77777777"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 w:val="restart"/>
            <w:vAlign w:val="center"/>
          </w:tcPr>
          <w:p w14:paraId="40C85511" w14:textId="5BC71F31" w:rsidR="000629D5" w:rsidRDefault="003A0E5A" w:rsidP="00846D4F">
            <w:pPr>
              <w:pStyle w:val="Address"/>
            </w:pPr>
            <w:r>
              <w:t>To Whom it May Concern</w:t>
            </w:r>
          </w:p>
          <w:p w14:paraId="60744331" w14:textId="7EC23D10" w:rsidR="000629D5" w:rsidRDefault="003A0E5A" w:rsidP="00846D4F">
            <w:r>
              <w:t>To Whom it May Concern</w:t>
            </w:r>
            <w:r w:rsidR="000629D5" w:rsidRPr="00BF09B3">
              <w:t>,</w:t>
            </w:r>
          </w:p>
          <w:p w14:paraId="01832A98" w14:textId="47309459" w:rsidR="00846D4F" w:rsidRPr="00846D4F" w:rsidRDefault="003A0E5A" w:rsidP="003A0E5A">
            <w:r>
              <w:t xml:space="preserve">My name is Abbi Rosenow. I am responsible and can do anything that is thrown at me. At my last job I was asked to do plenty of things that I didn’t know how to do. I would learn how to do the things they asked and then become proficient enough in it that I was asked to do it more. </w:t>
            </w:r>
          </w:p>
          <w:p w14:paraId="2005C457" w14:textId="49290CA0" w:rsidR="00846D4F" w:rsidRPr="00846D4F" w:rsidRDefault="003A0E5A" w:rsidP="00846D4F">
            <w:r>
              <w:t>Are you looking for a Video Producer with:</w:t>
            </w:r>
          </w:p>
          <w:p w14:paraId="767D47D5" w14:textId="467857BE" w:rsidR="00846D4F" w:rsidRDefault="003A0E5A" w:rsidP="003A0E5A">
            <w:pPr>
              <w:pStyle w:val="ListBullet"/>
            </w:pPr>
            <w:r>
              <w:t>A passion to increase their skills</w:t>
            </w:r>
          </w:p>
          <w:p w14:paraId="11CAF74E" w14:textId="1784A04B" w:rsidR="003A0E5A" w:rsidRDefault="003A0E5A" w:rsidP="003A0E5A">
            <w:pPr>
              <w:pStyle w:val="ListBullet"/>
            </w:pPr>
            <w:r>
              <w:t>A knowledge of cameras and photoshop</w:t>
            </w:r>
          </w:p>
          <w:p w14:paraId="560620C1" w14:textId="6239850C" w:rsidR="003A0E5A" w:rsidRDefault="003A0E5A" w:rsidP="003A0E5A">
            <w:pPr>
              <w:pStyle w:val="ListBullet"/>
            </w:pPr>
            <w:r>
              <w:t xml:space="preserve">A person who is responsible and </w:t>
            </w:r>
            <w:proofErr w:type="gramStart"/>
            <w:r>
              <w:t>can do</w:t>
            </w:r>
            <w:proofErr w:type="gramEnd"/>
            <w:r>
              <w:t xml:space="preserve"> new things</w:t>
            </w:r>
          </w:p>
          <w:p w14:paraId="43AF94A4" w14:textId="539038DD" w:rsidR="003A0E5A" w:rsidRPr="00846D4F" w:rsidRDefault="003A0E5A" w:rsidP="003A0E5A">
            <w:pPr>
              <w:pStyle w:val="ListBullet"/>
            </w:pPr>
            <w:r>
              <w:t xml:space="preserve">A person who can do whatever is thrown at them and make it better than expected. </w:t>
            </w:r>
          </w:p>
          <w:p w14:paraId="2A905213" w14:textId="1ACBAADC" w:rsidR="000629D5" w:rsidRDefault="003A0E5A" w:rsidP="003A0E5A">
            <w:r>
              <w:t>If so, then look no further. I will be in California April 7</w:t>
            </w:r>
            <w:r w:rsidRPr="003A0E5A">
              <w:rPr>
                <w:vertAlign w:val="superscript"/>
              </w:rPr>
              <w:t>th</w:t>
            </w:r>
            <w:r>
              <w:t>-10</w:t>
            </w:r>
            <w:r w:rsidRPr="003A0E5A">
              <w:rPr>
                <w:vertAlign w:val="superscript"/>
              </w:rPr>
              <w:t>th</w:t>
            </w:r>
            <w:r>
              <w:t xml:space="preserve"> and I would love to take you out to lunch or dinner, if that is better for you. </w:t>
            </w:r>
          </w:p>
          <w:p w14:paraId="7DA965A9" w14:textId="143E794D" w:rsidR="000629D5" w:rsidRPr="00BF09B3" w:rsidRDefault="003A0E5A" w:rsidP="00846D4F">
            <w:r>
              <w:t>Sincerely,</w:t>
            </w:r>
            <w:bookmarkStart w:id="0" w:name="_GoBack"/>
            <w:bookmarkEnd w:id="0"/>
          </w:p>
          <w:p w14:paraId="66ADFE87" w14:textId="0E6F50E4" w:rsidR="000629D5" w:rsidRDefault="003A0E5A" w:rsidP="00846D4F">
            <w:r>
              <w:t>Abbi Rosenow</w:t>
            </w:r>
          </w:p>
          <w:sdt>
            <w:sdtPr>
              <w:id w:val="1417443802"/>
              <w:placeholder>
                <w:docPart w:val="B46705531DE04745B6C24FA1E19D7AFF"/>
              </w:placeholder>
              <w:temporary/>
              <w:showingPlcHdr/>
              <w15:appearance w15:val="hidden"/>
            </w:sdtPr>
            <w:sdtEndPr/>
            <w:sdtContent>
              <w:p w14:paraId="3C0A5DE1" w14:textId="77777777" w:rsidR="000629D5" w:rsidRDefault="000629D5" w:rsidP="00846D4F">
                <w:r w:rsidRPr="000629D5">
                  <w:t>Enclosure</w:t>
                </w:r>
              </w:p>
            </w:sdtContent>
          </w:sdt>
        </w:tc>
      </w:tr>
      <w:tr w:rsidR="000629D5" w14:paraId="4EA418E7" w14:textId="77777777" w:rsidTr="000F46E6">
        <w:trPr>
          <w:trHeight w:val="9504"/>
        </w:trPr>
        <w:tc>
          <w:tcPr>
            <w:tcW w:w="3600" w:type="dxa"/>
            <w:vAlign w:val="bottom"/>
          </w:tcPr>
          <w:p w14:paraId="12AD4DF3" w14:textId="3DD0A984" w:rsidR="000629D5" w:rsidRDefault="003A0E5A" w:rsidP="00846D4F">
            <w:pPr>
              <w:pStyle w:val="Title"/>
            </w:pPr>
            <w:r>
              <w:t>AbbI</w:t>
            </w:r>
          </w:p>
          <w:p w14:paraId="09041209" w14:textId="3E6BF014" w:rsidR="003A0E5A" w:rsidRPr="003A0E5A" w:rsidRDefault="003A0E5A" w:rsidP="003A0E5A">
            <w:pPr>
              <w:rPr>
                <w:sz w:val="96"/>
                <w:szCs w:val="96"/>
              </w:rPr>
            </w:pPr>
            <w:r w:rsidRPr="003A0E5A">
              <w:rPr>
                <w:sz w:val="96"/>
                <w:szCs w:val="96"/>
              </w:rPr>
              <w:t>Rosen</w:t>
            </w:r>
            <w:r>
              <w:rPr>
                <w:sz w:val="96"/>
                <w:szCs w:val="96"/>
              </w:rPr>
              <w:t>-</w:t>
            </w:r>
            <w:r w:rsidRPr="003A0E5A">
              <w:rPr>
                <w:sz w:val="96"/>
                <w:szCs w:val="96"/>
              </w:rPr>
              <w:t>ow</w:t>
            </w:r>
          </w:p>
          <w:p w14:paraId="1D941A34" w14:textId="4E38545A" w:rsidR="000629D5" w:rsidRDefault="003A0E5A" w:rsidP="000629D5">
            <w:pPr>
              <w:pStyle w:val="Subtitle"/>
              <w:rPr>
                <w:color w:val="auto"/>
                <w:spacing w:val="1"/>
                <w:w w:val="97"/>
                <w:sz w:val="18"/>
                <w:szCs w:val="22"/>
              </w:rPr>
            </w:pPr>
            <w:r>
              <w:rPr>
                <w:color w:val="auto"/>
                <w:spacing w:val="1"/>
                <w:w w:val="97"/>
                <w:sz w:val="18"/>
                <w:szCs w:val="22"/>
              </w:rPr>
              <w:t>Video Producer</w:t>
            </w:r>
          </w:p>
          <w:p w14:paraId="55BDF5D6" w14:textId="77777777" w:rsidR="000629D5" w:rsidRDefault="000629D5" w:rsidP="000629D5"/>
          <w:sdt>
            <w:sdtPr>
              <w:id w:val="-1954003311"/>
              <w:placeholder>
                <w:docPart w:val="BE8DA14CCADB4EAE95FDA3DAA1AAAEBE"/>
              </w:placeholder>
              <w:temporary/>
              <w:showingPlcHdr/>
              <w15:appearance w15:val="hidden"/>
            </w:sdtPr>
            <w:sdtEndPr/>
            <w:sdtContent>
              <w:p w14:paraId="738CEE60" w14:textId="77777777" w:rsidR="000629D5" w:rsidRPr="00846D4F" w:rsidRDefault="000629D5" w:rsidP="00846D4F">
                <w:pPr>
                  <w:pStyle w:val="Heading2"/>
                </w:pPr>
                <w:r w:rsidRPr="00846D4F">
                  <w:rPr>
                    <w:rStyle w:val="Heading2Char"/>
                    <w:b/>
                    <w:bCs/>
                    <w:caps/>
                  </w:rPr>
                  <w:t>CONTACT</w:t>
                </w:r>
              </w:p>
            </w:sdtContent>
          </w:sdt>
          <w:sdt>
            <w:sdtPr>
              <w:id w:val="1111563247"/>
              <w:placeholder>
                <w:docPart w:val="A8FBB22AC4B24BFC916BE40879826CC8"/>
              </w:placeholder>
              <w:temporary/>
              <w:showingPlcHdr/>
              <w15:appearance w15:val="hidden"/>
            </w:sdtPr>
            <w:sdtEndPr/>
            <w:sdtContent>
              <w:p w14:paraId="00A1DEB3" w14:textId="77777777" w:rsidR="000629D5" w:rsidRDefault="000629D5" w:rsidP="000629D5">
                <w:pPr>
                  <w:pStyle w:val="ContactDetails"/>
                </w:pPr>
                <w:r w:rsidRPr="004D3011">
                  <w:t>PHONE:</w:t>
                </w:r>
              </w:p>
            </w:sdtContent>
          </w:sdt>
          <w:p w14:paraId="5CE93C63" w14:textId="50E95C24" w:rsidR="000629D5" w:rsidRDefault="003A0E5A" w:rsidP="000629D5">
            <w:pPr>
              <w:pStyle w:val="ContactDetails"/>
            </w:pPr>
            <w:r>
              <w:t>509-855-8155</w:t>
            </w:r>
          </w:p>
          <w:p w14:paraId="7ABE871E" w14:textId="77777777" w:rsidR="000629D5" w:rsidRPr="004D3011" w:rsidRDefault="000629D5" w:rsidP="000629D5">
            <w:pPr>
              <w:pStyle w:val="NoSpacing"/>
            </w:pPr>
          </w:p>
          <w:sdt>
            <w:sdtPr>
              <w:id w:val="67859272"/>
              <w:placeholder>
                <w:docPart w:val="C9432FFAEBBA42F7A5C632069F62AF1C"/>
              </w:placeholder>
              <w:temporary/>
              <w:showingPlcHdr/>
              <w15:appearance w15:val="hidden"/>
            </w:sdtPr>
            <w:sdtEndPr/>
            <w:sdtContent>
              <w:p w14:paraId="7A527771" w14:textId="77777777" w:rsidR="000629D5" w:rsidRDefault="000629D5" w:rsidP="000629D5">
                <w:pPr>
                  <w:pStyle w:val="ContactDetails"/>
                </w:pPr>
                <w:r w:rsidRPr="004D3011">
                  <w:t>WEBSITE:</w:t>
                </w:r>
              </w:p>
            </w:sdtContent>
          </w:sdt>
          <w:sdt>
            <w:sdtPr>
              <w:id w:val="-720132143"/>
              <w:placeholder>
                <w:docPart w:val="E8E8D79733CB491B9493F9DEEFFF9BB8"/>
              </w:placeholder>
              <w:temporary/>
              <w:showingPlcHdr/>
              <w15:appearance w15:val="hidden"/>
            </w:sdtPr>
            <w:sdtEndPr/>
            <w:sdtContent>
              <w:p w14:paraId="48BD1978" w14:textId="77777777" w:rsidR="000629D5" w:rsidRDefault="009E7C63" w:rsidP="000629D5">
                <w:pPr>
                  <w:pStyle w:val="ContactDetails"/>
                </w:pPr>
                <w:r w:rsidRPr="004D3011">
                  <w:t>W</w:t>
                </w:r>
                <w:r w:rsidR="000629D5" w:rsidRPr="004D3011">
                  <w:t>ebsite</w:t>
                </w:r>
                <w:r>
                  <w:t xml:space="preserve"> </w:t>
                </w:r>
                <w:r w:rsidR="000629D5" w:rsidRPr="004D3011">
                  <w:t>goes</w:t>
                </w:r>
                <w:r>
                  <w:t xml:space="preserve"> </w:t>
                </w:r>
                <w:r w:rsidR="000629D5" w:rsidRPr="004D3011">
                  <w:t>here</w:t>
                </w:r>
              </w:p>
            </w:sdtContent>
          </w:sdt>
          <w:p w14:paraId="1986EE55" w14:textId="77777777" w:rsidR="000629D5" w:rsidRDefault="000629D5" w:rsidP="000629D5">
            <w:pPr>
              <w:pStyle w:val="NoSpacing"/>
            </w:pPr>
          </w:p>
          <w:sdt>
            <w:sdtPr>
              <w:id w:val="-240260293"/>
              <w:placeholder>
                <w:docPart w:val="02C41CC0BDF744C38F0147AFC1D86DF6"/>
              </w:placeholder>
              <w:temporary/>
              <w:showingPlcHdr/>
              <w15:appearance w15:val="hidden"/>
            </w:sdtPr>
            <w:sdtEndPr/>
            <w:sdtContent>
              <w:p w14:paraId="6871EF45" w14:textId="77777777" w:rsidR="000629D5" w:rsidRDefault="000629D5" w:rsidP="000629D5">
                <w:pPr>
                  <w:pStyle w:val="ContactDetails"/>
                </w:pPr>
                <w:r w:rsidRPr="004D3011">
                  <w:t>EMAIL:</w:t>
                </w:r>
              </w:p>
            </w:sdtContent>
          </w:sdt>
          <w:p w14:paraId="75F51356" w14:textId="28CBD94C" w:rsidR="000629D5" w:rsidRPr="00846D4F" w:rsidRDefault="003A0E5A" w:rsidP="000629D5">
            <w:pPr>
              <w:pStyle w:val="ContactDetails"/>
              <w:rPr>
                <w:rStyle w:val="Hyperlink"/>
              </w:rPr>
            </w:pPr>
            <w:r>
              <w:rPr>
                <w:rStyle w:val="Hyperlink"/>
              </w:rPr>
              <w:t>Ros19021@byui.edu</w:t>
            </w:r>
          </w:p>
        </w:tc>
        <w:tc>
          <w:tcPr>
            <w:tcW w:w="720" w:type="dxa"/>
          </w:tcPr>
          <w:p w14:paraId="55F3D250" w14:textId="77777777" w:rsidR="000629D5" w:rsidRDefault="000629D5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Merge/>
          </w:tcPr>
          <w:p w14:paraId="05D81B83" w14:textId="77777777" w:rsidR="000629D5" w:rsidRPr="004D3011" w:rsidRDefault="000629D5" w:rsidP="004D3011">
            <w:pPr>
              <w:rPr>
                <w:color w:val="FFFFFF" w:themeColor="background1"/>
              </w:rPr>
            </w:pPr>
          </w:p>
        </w:tc>
      </w:tr>
    </w:tbl>
    <w:p w14:paraId="085C251F" w14:textId="77777777" w:rsidR="0043117B" w:rsidRPr="00846D4F" w:rsidRDefault="00663635" w:rsidP="00846D4F">
      <w:pPr>
        <w:tabs>
          <w:tab w:val="left" w:pos="990"/>
        </w:tabs>
        <w:spacing w:after="0"/>
        <w:rPr>
          <w:sz w:val="8"/>
        </w:rPr>
      </w:pPr>
    </w:p>
    <w:sectPr w:rsidR="0043117B" w:rsidRPr="00846D4F" w:rsidSect="000C45FF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6681A" w14:textId="77777777" w:rsidR="00663635" w:rsidRDefault="00663635" w:rsidP="000C45FF">
      <w:r>
        <w:separator/>
      </w:r>
    </w:p>
  </w:endnote>
  <w:endnote w:type="continuationSeparator" w:id="0">
    <w:p w14:paraId="53892648" w14:textId="77777777" w:rsidR="00663635" w:rsidRDefault="00663635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30E4C9" w14:textId="77777777" w:rsidR="00663635" w:rsidRDefault="00663635" w:rsidP="000C45FF">
      <w:r>
        <w:separator/>
      </w:r>
    </w:p>
  </w:footnote>
  <w:footnote w:type="continuationSeparator" w:id="0">
    <w:p w14:paraId="3DC38967" w14:textId="77777777" w:rsidR="00663635" w:rsidRDefault="00663635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5A6556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D095016" wp14:editId="69525706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5A"/>
    <w:rsid w:val="00036450"/>
    <w:rsid w:val="00061C84"/>
    <w:rsid w:val="000629D5"/>
    <w:rsid w:val="00076632"/>
    <w:rsid w:val="000C45FF"/>
    <w:rsid w:val="000E3FD1"/>
    <w:rsid w:val="000F46E6"/>
    <w:rsid w:val="00180329"/>
    <w:rsid w:val="0019001F"/>
    <w:rsid w:val="001A74A5"/>
    <w:rsid w:val="001B2ABD"/>
    <w:rsid w:val="001D2335"/>
    <w:rsid w:val="001E1759"/>
    <w:rsid w:val="001F1ECC"/>
    <w:rsid w:val="002400EB"/>
    <w:rsid w:val="00244620"/>
    <w:rsid w:val="00256CF7"/>
    <w:rsid w:val="0030481B"/>
    <w:rsid w:val="003A0E5A"/>
    <w:rsid w:val="004071FC"/>
    <w:rsid w:val="00445947"/>
    <w:rsid w:val="004813B3"/>
    <w:rsid w:val="00496591"/>
    <w:rsid w:val="004C63E4"/>
    <w:rsid w:val="004D3011"/>
    <w:rsid w:val="005645EE"/>
    <w:rsid w:val="005D6289"/>
    <w:rsid w:val="005E39D5"/>
    <w:rsid w:val="00612544"/>
    <w:rsid w:val="0062123A"/>
    <w:rsid w:val="00646E75"/>
    <w:rsid w:val="006610D6"/>
    <w:rsid w:val="00663635"/>
    <w:rsid w:val="006771D0"/>
    <w:rsid w:val="00715FCB"/>
    <w:rsid w:val="00743101"/>
    <w:rsid w:val="007867A0"/>
    <w:rsid w:val="007927F5"/>
    <w:rsid w:val="00802CA0"/>
    <w:rsid w:val="00846D4F"/>
    <w:rsid w:val="008C1736"/>
    <w:rsid w:val="00922D5C"/>
    <w:rsid w:val="009E7C63"/>
    <w:rsid w:val="00A10A67"/>
    <w:rsid w:val="00A2118D"/>
    <w:rsid w:val="00AD76E2"/>
    <w:rsid w:val="00B20152"/>
    <w:rsid w:val="00B70850"/>
    <w:rsid w:val="00C066B6"/>
    <w:rsid w:val="00C37BA1"/>
    <w:rsid w:val="00C4674C"/>
    <w:rsid w:val="00C506CF"/>
    <w:rsid w:val="00C72BED"/>
    <w:rsid w:val="00C9578B"/>
    <w:rsid w:val="00CA562E"/>
    <w:rsid w:val="00CB2D30"/>
    <w:rsid w:val="00D2522B"/>
    <w:rsid w:val="00D82F2F"/>
    <w:rsid w:val="00DA694B"/>
    <w:rsid w:val="00DD172A"/>
    <w:rsid w:val="00E25A26"/>
    <w:rsid w:val="00E55D74"/>
    <w:rsid w:val="00E866EC"/>
    <w:rsid w:val="00E93B74"/>
    <w:rsid w:val="00EB3A62"/>
    <w:rsid w:val="00F60274"/>
    <w:rsid w:val="00F77FB9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E90F6A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846D4F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4D3011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rsid w:val="00E93B74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9D5"/>
    <w:pPr>
      <w:spacing w:after="480"/>
    </w:pPr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0629D5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9D5"/>
    <w:rPr>
      <w:rFonts w:asciiTheme="majorHAnsi" w:eastAsiaTheme="majorEastAsia" w:hAnsiTheme="majorHAnsi" w:cstheme="majorBidi"/>
      <w:b/>
      <w:caps/>
      <w:sz w:val="22"/>
    </w:rPr>
  </w:style>
  <w:style w:type="paragraph" w:styleId="ListBullet">
    <w:name w:val="List Bullet"/>
    <w:basedOn w:val="Normal"/>
    <w:uiPriority w:val="5"/>
    <w:rsid w:val="000629D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  <w:lang w:eastAsia="en-US"/>
    </w:rPr>
  </w:style>
  <w:style w:type="character" w:customStyle="1" w:styleId="Greytext">
    <w:name w:val="Grey text"/>
    <w:basedOn w:val="DefaultParagraphFont"/>
    <w:uiPriority w:val="4"/>
    <w:semiHidden/>
    <w:qFormat/>
    <w:rsid w:val="000629D5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0629D5"/>
    <w:pPr>
      <w:spacing w:after="360"/>
      <w:contextualSpacing/>
    </w:pPr>
  </w:style>
  <w:style w:type="paragraph" w:customStyle="1" w:styleId="ContactDetails">
    <w:name w:val="Contact Details"/>
    <w:basedOn w:val="Normal"/>
    <w:qFormat/>
    <w:rsid w:val="000629D5"/>
    <w:pPr>
      <w:contextualSpacing/>
    </w:pPr>
  </w:style>
  <w:style w:type="paragraph" w:styleId="NoSpacing">
    <w:name w:val="No Spacing"/>
    <w:uiPriority w:val="1"/>
    <w:qFormat/>
    <w:rsid w:val="000629D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quis\AppData\Local\Microsoft\Office\16.0\DTS\en-US%7b138C4936-4EFA-4124-A925-76257A2C12D5%7d\%7b89689BF1-D2A4-4663-9367-469B40C1128E%7dtf88924273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46705531DE04745B6C24FA1E19D7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79C098-659A-4ADC-A8F1-D6A5423BDC05}"/>
      </w:docPartPr>
      <w:docPartBody>
        <w:p w:rsidR="00000000" w:rsidRDefault="008D25BA">
          <w:pPr>
            <w:pStyle w:val="B46705531DE04745B6C24FA1E19D7AFF"/>
          </w:pPr>
          <w:r w:rsidRPr="000629D5">
            <w:t>Enclosure</w:t>
          </w:r>
        </w:p>
      </w:docPartBody>
    </w:docPart>
    <w:docPart>
      <w:docPartPr>
        <w:name w:val="BE8DA14CCADB4EAE95FDA3DAA1AAAE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34C07A-4B52-4D6C-AD97-61F9C38D4E0F}"/>
      </w:docPartPr>
      <w:docPartBody>
        <w:p w:rsidR="00000000" w:rsidRDefault="008D25BA">
          <w:pPr>
            <w:pStyle w:val="BE8DA14CCADB4EAE95FDA3DAA1AAAEBE"/>
          </w:pPr>
          <w:r w:rsidRPr="00846D4F">
            <w:rPr>
              <w:rStyle w:val="Heading2Char"/>
            </w:rPr>
            <w:t>CONTACT</w:t>
          </w:r>
        </w:p>
      </w:docPartBody>
    </w:docPart>
    <w:docPart>
      <w:docPartPr>
        <w:name w:val="A8FBB22AC4B24BFC916BE40879826C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563F42-F4EF-44C5-8342-C5E14AC7D146}"/>
      </w:docPartPr>
      <w:docPartBody>
        <w:p w:rsidR="00000000" w:rsidRDefault="008D25BA">
          <w:pPr>
            <w:pStyle w:val="A8FBB22AC4B24BFC916BE40879826CC8"/>
          </w:pPr>
          <w:r w:rsidRPr="004D3011">
            <w:t>PHONE:</w:t>
          </w:r>
        </w:p>
      </w:docPartBody>
    </w:docPart>
    <w:docPart>
      <w:docPartPr>
        <w:name w:val="C9432FFAEBBA42F7A5C632069F62AF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D4DEE-BE3A-4EAB-ABA3-2F84969FAAD4}"/>
      </w:docPartPr>
      <w:docPartBody>
        <w:p w:rsidR="00000000" w:rsidRDefault="008D25BA">
          <w:pPr>
            <w:pStyle w:val="C9432FFAEBBA42F7A5C632069F62AF1C"/>
          </w:pPr>
          <w:r w:rsidRPr="004D3011">
            <w:t>WEBSITE:</w:t>
          </w:r>
        </w:p>
      </w:docPartBody>
    </w:docPart>
    <w:docPart>
      <w:docPartPr>
        <w:name w:val="E8E8D79733CB491B9493F9DEEFFF9B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8F18F-B8DD-4C65-ADE1-18D8B20BA65F}"/>
      </w:docPartPr>
      <w:docPartBody>
        <w:p w:rsidR="00000000" w:rsidRDefault="008D25BA">
          <w:pPr>
            <w:pStyle w:val="E8E8D79733CB491B9493F9DEEFFF9BB8"/>
          </w:pPr>
          <w:r w:rsidRPr="004D3011">
            <w:t>Website</w:t>
          </w:r>
          <w:r>
            <w:t xml:space="preserve"> </w:t>
          </w:r>
          <w:r w:rsidRPr="004D3011">
            <w:t>goes</w:t>
          </w:r>
          <w:r>
            <w:t xml:space="preserve"> </w:t>
          </w:r>
          <w:r w:rsidRPr="004D3011">
            <w:t>here</w:t>
          </w:r>
        </w:p>
      </w:docPartBody>
    </w:docPart>
    <w:docPart>
      <w:docPartPr>
        <w:name w:val="02C41CC0BDF744C38F0147AFC1D86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7D735-AE19-4E6C-91A1-47AB91C4AE13}"/>
      </w:docPartPr>
      <w:docPartBody>
        <w:p w:rsidR="00000000" w:rsidRDefault="008D25BA">
          <w:pPr>
            <w:pStyle w:val="02C41CC0BDF744C38F0147AFC1D86DF6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AE748F"/>
    <w:multiLevelType w:val="hybridMultilevel"/>
    <w:tmpl w:val="DBA04926"/>
    <w:lvl w:ilvl="0" w:tplc="90A4761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5BA"/>
    <w:rsid w:val="008D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DFB750A1062406F9748D91A4FFA41CF">
    <w:name w:val="FDFB750A1062406F9748D91A4FFA41CF"/>
  </w:style>
  <w:style w:type="paragraph" w:customStyle="1" w:styleId="70C8C821D12B442B8CEB3A72CEE50D1A">
    <w:name w:val="70C8C821D12B442B8CEB3A72CEE50D1A"/>
  </w:style>
  <w:style w:type="paragraph" w:customStyle="1" w:styleId="951ED9E56A0A48F69311A6888C828650">
    <w:name w:val="951ED9E56A0A48F69311A6888C828650"/>
  </w:style>
  <w:style w:type="paragraph" w:customStyle="1" w:styleId="4EEE95A23A1F4724BA9FE64DC65FB365">
    <w:name w:val="4EEE95A23A1F4724BA9FE64DC65FB365"/>
  </w:style>
  <w:style w:type="paragraph" w:customStyle="1" w:styleId="36E68B920E4442CAAA9DFAB8A50E788A">
    <w:name w:val="36E68B920E4442CAAA9DFAB8A50E788A"/>
  </w:style>
  <w:style w:type="paragraph" w:customStyle="1" w:styleId="A2619C0C6B6F4A0CA4004C029D5DFAAC">
    <w:name w:val="A2619C0C6B6F4A0CA4004C029D5DFAAC"/>
  </w:style>
  <w:style w:type="paragraph" w:customStyle="1" w:styleId="A0DA7830E9FA4423A39FD9A3A4317834">
    <w:name w:val="A0DA7830E9FA4423A39FD9A3A4317834"/>
  </w:style>
  <w:style w:type="paragraph" w:customStyle="1" w:styleId="AFC70E24D414425A815D05C0BBF07321">
    <w:name w:val="AFC70E24D414425A815D05C0BBF07321"/>
  </w:style>
  <w:style w:type="paragraph" w:styleId="ListBullet">
    <w:name w:val="List Bullet"/>
    <w:basedOn w:val="Normal"/>
    <w:uiPriority w:val="5"/>
    <w:pPr>
      <w:numPr>
        <w:numId w:val="1"/>
      </w:numPr>
      <w:spacing w:after="120" w:line="276" w:lineRule="auto"/>
      <w:ind w:left="720"/>
    </w:pPr>
    <w:rPr>
      <w:rFonts w:eastAsia="Times New Roman" w:cs="Times New Roman"/>
      <w:szCs w:val="20"/>
    </w:rPr>
  </w:style>
  <w:style w:type="paragraph" w:customStyle="1" w:styleId="8091364354A041FC984F46DF1CCECA7D">
    <w:name w:val="8091364354A041FC984F46DF1CCECA7D"/>
  </w:style>
  <w:style w:type="character" w:customStyle="1" w:styleId="Greytext">
    <w:name w:val="Grey text"/>
    <w:basedOn w:val="DefaultParagraphFont"/>
    <w:uiPriority w:val="4"/>
    <w:qFormat/>
    <w:rPr>
      <w:color w:val="808080" w:themeColor="background1" w:themeShade="80"/>
    </w:rPr>
  </w:style>
  <w:style w:type="paragraph" w:customStyle="1" w:styleId="9B89DFC621CD4D2D91BE3DEDCBBE3E28">
    <w:name w:val="9B89DFC621CD4D2D91BE3DEDCBBE3E28"/>
  </w:style>
  <w:style w:type="paragraph" w:customStyle="1" w:styleId="20D78789B2C4467892D33210DB6512E3">
    <w:name w:val="20D78789B2C4467892D33210DB6512E3"/>
  </w:style>
  <w:style w:type="paragraph" w:customStyle="1" w:styleId="B46705531DE04745B6C24FA1E19D7AFF">
    <w:name w:val="B46705531DE04745B6C24FA1E19D7AFF"/>
  </w:style>
  <w:style w:type="paragraph" w:customStyle="1" w:styleId="9209BEFFDC8744418E776FD36DFEB2D4">
    <w:name w:val="9209BEFFDC8744418E776FD36DFEB2D4"/>
  </w:style>
  <w:style w:type="paragraph" w:customStyle="1" w:styleId="1A8B95B6BF8B4960B45E042BC22759CA">
    <w:name w:val="1A8B95B6BF8B4960B45E042BC22759CA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BE8DA14CCADB4EAE95FDA3DAA1AAAEBE">
    <w:name w:val="BE8DA14CCADB4EAE95FDA3DAA1AAAEBE"/>
  </w:style>
  <w:style w:type="paragraph" w:customStyle="1" w:styleId="A8FBB22AC4B24BFC916BE40879826CC8">
    <w:name w:val="A8FBB22AC4B24BFC916BE40879826CC8"/>
  </w:style>
  <w:style w:type="paragraph" w:customStyle="1" w:styleId="C714326B461A4404B7403590C97024A2">
    <w:name w:val="C714326B461A4404B7403590C97024A2"/>
  </w:style>
  <w:style w:type="paragraph" w:customStyle="1" w:styleId="C9432FFAEBBA42F7A5C632069F62AF1C">
    <w:name w:val="C9432FFAEBBA42F7A5C632069F62AF1C"/>
  </w:style>
  <w:style w:type="paragraph" w:customStyle="1" w:styleId="E8E8D79733CB491B9493F9DEEFFF9BB8">
    <w:name w:val="E8E8D79733CB491B9493F9DEEFFF9BB8"/>
  </w:style>
  <w:style w:type="paragraph" w:customStyle="1" w:styleId="02C41CC0BDF744C38F0147AFC1D86DF6">
    <w:name w:val="02C41CC0BDF744C38F0147AFC1D86DF6"/>
  </w:style>
  <w:style w:type="character" w:styleId="Hyperlink">
    <w:name w:val="Hyperlink"/>
    <w:basedOn w:val="DefaultParagraphFont"/>
    <w:uiPriority w:val="99"/>
    <w:rPr>
      <w:color w:val="C45911" w:themeColor="accent2" w:themeShade="BF"/>
      <w:u w:val="single"/>
    </w:rPr>
  </w:style>
  <w:style w:type="paragraph" w:customStyle="1" w:styleId="2249A42F33114E4B8AA59618F4935842">
    <w:name w:val="2249A42F33114E4B8AA59618F49358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3630FBCC-A926-441F-A1DD-7C612FD881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574C20-78E4-43FF-BE9E-4FC9F2314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B03C41-7C44-40A7-B0F9-10640F9D80B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{89689BF1-D2A4-4663-9367-469B40C1128E}tf88924273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2020-03-15T00:29:00Z</dcterms:created>
  <dcterms:modified xsi:type="dcterms:W3CDTF">2020-03-15T00:38:00Z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